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B76418" w14:textId="77777777" w:rsidR="00496E2E" w:rsidRDefault="00496E2E"/>
    <w:p w14:paraId="2587E26F" w14:textId="2A20CFA6" w:rsidR="006C1C21" w:rsidRDefault="008F5994" w:rsidP="006C1C21">
      <w:pPr>
        <w:pStyle w:val="Nessunaspaziatura"/>
        <w:widowControl w:val="0"/>
        <w:ind w:left="2835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Al </w:t>
      </w:r>
      <w:r w:rsidR="006C1C21">
        <w:rPr>
          <w:rFonts w:ascii="Times New Roman" w:hAnsi="Times New Roman"/>
          <w:b/>
        </w:rPr>
        <w:t>Consorzio Sociale Vallo di Diano Tanagro</w:t>
      </w:r>
      <w:r w:rsidR="0005119F">
        <w:rPr>
          <w:rFonts w:ascii="Times New Roman" w:hAnsi="Times New Roman"/>
          <w:b/>
        </w:rPr>
        <w:t xml:space="preserve">-Alburni </w:t>
      </w:r>
      <w:r w:rsidR="006C1C21">
        <w:rPr>
          <w:rFonts w:ascii="Times New Roman" w:hAnsi="Times New Roman"/>
          <w:b/>
        </w:rPr>
        <w:t>Ambito S10</w:t>
      </w:r>
    </w:p>
    <w:p w14:paraId="69067D82" w14:textId="77777777" w:rsidR="006C1C21" w:rsidRDefault="006C1C21" w:rsidP="006C1C21">
      <w:pPr>
        <w:pStyle w:val="Nessunaspaziatura"/>
        <w:widowControl w:val="0"/>
        <w:tabs>
          <w:tab w:val="left" w:pos="6521"/>
        </w:tabs>
        <w:spacing w:line="360" w:lineRule="auto"/>
        <w:ind w:left="2835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Per il tramite del Dirigente Scolastico    _____________________________</w:t>
      </w:r>
    </w:p>
    <w:p w14:paraId="3909E57B" w14:textId="77777777" w:rsidR="006C1C21" w:rsidRDefault="006C1C21" w:rsidP="006C1C21">
      <w:pPr>
        <w:pStyle w:val="Nessunaspaziatura"/>
        <w:widowControl w:val="0"/>
        <w:tabs>
          <w:tab w:val="left" w:pos="6663"/>
        </w:tabs>
        <w:spacing w:line="360" w:lineRule="auto"/>
        <w:ind w:left="638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_____________________________</w:t>
      </w:r>
    </w:p>
    <w:p w14:paraId="4BB55FD2" w14:textId="72B52B96" w:rsidR="006C1C21" w:rsidRDefault="006C1C21" w:rsidP="006C1C21">
      <w:pPr>
        <w:pStyle w:val="Nessunaspaziatura"/>
        <w:widowControl w:val="0"/>
        <w:tabs>
          <w:tab w:val="left" w:pos="6663"/>
        </w:tabs>
        <w:spacing w:line="360" w:lineRule="auto"/>
        <w:ind w:left="2835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_____________________________</w:t>
      </w:r>
    </w:p>
    <w:p w14:paraId="2B5610EE" w14:textId="77777777" w:rsidR="00D23702" w:rsidRDefault="00D23702" w:rsidP="006C1C21">
      <w:pPr>
        <w:pStyle w:val="Nessunaspaziatura"/>
        <w:widowControl w:val="0"/>
        <w:tabs>
          <w:tab w:val="left" w:pos="6663"/>
        </w:tabs>
        <w:spacing w:line="360" w:lineRule="auto"/>
        <w:ind w:left="2835"/>
        <w:rPr>
          <w:rFonts w:ascii="Times New Roman" w:hAnsi="Times New Roman"/>
          <w:b/>
        </w:rPr>
      </w:pPr>
    </w:p>
    <w:p w14:paraId="0829E7B7" w14:textId="71EF5CD3" w:rsidR="006C1C21" w:rsidRDefault="006C1C21" w:rsidP="00D23702">
      <w:pPr>
        <w:pStyle w:val="Nessunaspaziatura"/>
        <w:widowControl w:val="0"/>
        <w:tabs>
          <w:tab w:val="left" w:pos="6521"/>
        </w:tabs>
        <w:ind w:left="-142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Oggetto: Richiesta Servizio di </w:t>
      </w:r>
      <w:r w:rsidR="006C1107"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ntegrazione scolastica degli alunni in situazione di disabilità, con deficit grave, che necessitano di assistenza</w:t>
      </w:r>
      <w:r w:rsidR="00EF1D3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specialistica e che frequentano le Scuole </w:t>
      </w:r>
      <w:r w:rsidR="00D23702">
        <w:rPr>
          <w:rFonts w:ascii="Times New Roman" w:hAnsi="Times New Roman"/>
          <w:b/>
        </w:rPr>
        <w:t xml:space="preserve">ubicate nei Comuni afferenti al </w:t>
      </w:r>
      <w:r>
        <w:rPr>
          <w:rFonts w:ascii="Times New Roman" w:hAnsi="Times New Roman"/>
          <w:b/>
        </w:rPr>
        <w:t>Consorzio Sociale Vallo di Diano Tanagro</w:t>
      </w:r>
      <w:r w:rsidR="00D23702">
        <w:rPr>
          <w:rFonts w:ascii="Times New Roman" w:hAnsi="Times New Roman"/>
          <w:b/>
        </w:rPr>
        <w:t xml:space="preserve"> Alburni -</w:t>
      </w:r>
      <w:r>
        <w:rPr>
          <w:rFonts w:ascii="Times New Roman" w:hAnsi="Times New Roman"/>
          <w:b/>
        </w:rPr>
        <w:t xml:space="preserve"> Ambito S10</w:t>
      </w:r>
      <w:r w:rsidR="00D23702">
        <w:rPr>
          <w:rFonts w:ascii="Times New Roman" w:hAnsi="Times New Roman"/>
          <w:b/>
        </w:rPr>
        <w:t>.</w:t>
      </w:r>
    </w:p>
    <w:p w14:paraId="4AAB0496" w14:textId="77777777" w:rsidR="006C1C21" w:rsidRDefault="006C1C21" w:rsidP="006C1C21">
      <w:pPr>
        <w:pStyle w:val="Nessunaspaziatura"/>
        <w:widowControl w:val="0"/>
        <w:jc w:val="both"/>
        <w:rPr>
          <w:rFonts w:ascii="Times New Roman" w:hAnsi="Times New Roman"/>
        </w:rPr>
      </w:pPr>
    </w:p>
    <w:p w14:paraId="1DDBD5AC" w14:textId="504F4D39" w:rsidR="006C1C21" w:rsidRDefault="006C1C21" w:rsidP="006C1C21">
      <w:pPr>
        <w:pStyle w:val="Nessunaspaziatura"/>
        <w:widowControl w:val="0"/>
        <w:spacing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Il/la sottoscritta/a________________________________________________ nato/a il_______________ a ___________________________(Pr.____) codice fiscale____________________________, residente in _____________________ alla Via ____________________n. ____, telefono ____________ cellulare______________________, in qualità di genitore dell’alunno/a ________________________________, nato/a il ____________ a ___________________________(Pr.____)  codice fiscale ____________________, iscritto/a e frequentante per l’anno scolastico 20</w:t>
      </w:r>
      <w:r w:rsidR="00D43D0D">
        <w:rPr>
          <w:rFonts w:ascii="Times New Roman" w:hAnsi="Times New Roman"/>
        </w:rPr>
        <w:t>2</w:t>
      </w:r>
      <w:r w:rsidR="00C6285B">
        <w:rPr>
          <w:rFonts w:ascii="Times New Roman" w:hAnsi="Times New Roman"/>
        </w:rPr>
        <w:t>4</w:t>
      </w:r>
      <w:r w:rsidR="00D43D0D">
        <w:rPr>
          <w:rFonts w:ascii="Times New Roman" w:hAnsi="Times New Roman"/>
        </w:rPr>
        <w:t>/202</w:t>
      </w:r>
      <w:r w:rsidR="00C6285B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l</w:t>
      </w:r>
      <w:r w:rsidR="00D43D0D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classe ____ sez. ___ presso l’istituto in indirizzo ________________________</w:t>
      </w:r>
    </w:p>
    <w:p w14:paraId="15A0DF89" w14:textId="77777777" w:rsidR="006C1C21" w:rsidRDefault="006C1C21" w:rsidP="006C1C21">
      <w:pPr>
        <w:pStyle w:val="Nessunaspaziatura"/>
        <w:widowControl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CHIEDE</w:t>
      </w:r>
    </w:p>
    <w:p w14:paraId="57AC3926" w14:textId="4F62D154" w:rsidR="006C1C21" w:rsidRDefault="006C1C21" w:rsidP="006C1C21">
      <w:pPr>
        <w:widowControl w:val="0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 poter usufruire del servizio di </w:t>
      </w:r>
      <w:r w:rsidR="006C1107"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ntegrazione scolastica degli alunni in situazione di disabilità, con deficit grave, che necessitano di </w:t>
      </w:r>
      <w:r w:rsidRPr="005A070E">
        <w:rPr>
          <w:rFonts w:ascii="Times New Roman" w:hAnsi="Times New Roman"/>
        </w:rPr>
        <w:t>assistenza specialistica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sym w:font="Wingdings" w:char="F0A8"/>
      </w:r>
      <w:r>
        <w:rPr>
          <w:rFonts w:ascii="Times New Roman" w:hAnsi="Times New Roman"/>
        </w:rPr>
        <w:t xml:space="preserve"> e frequentanti le Scuole del Consorzio Sociale Ambito S10</w:t>
      </w:r>
    </w:p>
    <w:p w14:paraId="0519515B" w14:textId="77777777" w:rsidR="006C1C21" w:rsidRPr="005A070E" w:rsidRDefault="006C1C21" w:rsidP="006C1C21">
      <w:pPr>
        <w:widowControl w:val="0"/>
        <w:spacing w:line="240" w:lineRule="auto"/>
        <w:jc w:val="center"/>
        <w:rPr>
          <w:rFonts w:ascii="Times New Roman" w:hAnsi="Times New Roman"/>
          <w:b/>
        </w:rPr>
      </w:pPr>
      <w:r w:rsidRPr="005A070E">
        <w:rPr>
          <w:rFonts w:ascii="Times New Roman" w:hAnsi="Times New Roman"/>
          <w:b/>
        </w:rPr>
        <w:t>DICHIARA</w:t>
      </w:r>
    </w:p>
    <w:p w14:paraId="3752CEC6" w14:textId="5B9C39D5" w:rsidR="006C1C21" w:rsidRPr="005A070E" w:rsidRDefault="006C1C21" w:rsidP="006C1C21">
      <w:pPr>
        <w:widowControl w:val="0"/>
        <w:numPr>
          <w:ilvl w:val="0"/>
          <w:numId w:val="1"/>
        </w:numPr>
        <w:spacing w:line="240" w:lineRule="auto"/>
        <w:ind w:left="426" w:hanging="426"/>
        <w:jc w:val="both"/>
        <w:rPr>
          <w:rFonts w:ascii="Times New Roman" w:hAnsi="Times New Roman" w:cs="Times New Roman"/>
        </w:rPr>
      </w:pPr>
      <w:r w:rsidRPr="005A070E">
        <w:rPr>
          <w:rFonts w:ascii="Times New Roman" w:hAnsi="Times New Roman" w:cs="Times New Roman"/>
        </w:rPr>
        <w:t xml:space="preserve">Che l’alunno interessato al servizio di integrazione scolastica è affetto da ______________________ (indicare tipo di disabilità) e che il grado di </w:t>
      </w:r>
      <w:r w:rsidR="007D7E6A">
        <w:rPr>
          <w:rFonts w:ascii="Times New Roman" w:hAnsi="Times New Roman" w:cs="Times New Roman"/>
        </w:rPr>
        <w:t xml:space="preserve">disabilità (legge 104/92) </w:t>
      </w:r>
      <w:r w:rsidRPr="005A070E">
        <w:rPr>
          <w:rFonts w:ascii="Times New Roman" w:hAnsi="Times New Roman" w:cs="Times New Roman"/>
        </w:rPr>
        <w:t xml:space="preserve">è pari al ________% </w:t>
      </w:r>
      <w:r w:rsidRPr="005A070E">
        <w:rPr>
          <w:rFonts w:ascii="Times New Roman" w:hAnsi="Times New Roman" w:cs="Times New Roman"/>
          <w:sz w:val="14"/>
        </w:rPr>
        <w:t xml:space="preserve">(indicare la percentuale di </w:t>
      </w:r>
      <w:r w:rsidR="007D7E6A">
        <w:rPr>
          <w:rFonts w:ascii="Times New Roman" w:hAnsi="Times New Roman" w:cs="Times New Roman"/>
          <w:sz w:val="14"/>
        </w:rPr>
        <w:t>disabilità</w:t>
      </w:r>
      <w:r w:rsidRPr="005A070E">
        <w:rPr>
          <w:rFonts w:ascii="Times New Roman" w:hAnsi="Times New Roman" w:cs="Times New Roman"/>
          <w:sz w:val="14"/>
        </w:rPr>
        <w:t xml:space="preserve"> attribuita dagli organi sanitari competenti e allegare copia del certificato)</w:t>
      </w:r>
      <w:r w:rsidRPr="005A070E">
        <w:rPr>
          <w:rFonts w:ascii="Times New Roman" w:hAnsi="Times New Roman" w:cs="Times New Roman"/>
        </w:rPr>
        <w:t xml:space="preserve"> e che, pertanto, necessita di assistenza specialistica </w:t>
      </w:r>
      <w:r w:rsidRPr="005A070E">
        <w:rPr>
          <w:rFonts w:ascii="Times New Roman" w:hAnsi="Times New Roman" w:cs="Times New Roman"/>
        </w:rPr>
        <w:sym w:font="Wingdings" w:char="F0A8"/>
      </w:r>
      <w:r w:rsidRPr="005A070E">
        <w:rPr>
          <w:rFonts w:ascii="Times New Roman" w:hAnsi="Times New Roman" w:cs="Times New Roman"/>
        </w:rPr>
        <w:t>;</w:t>
      </w:r>
    </w:p>
    <w:p w14:paraId="7ED35D0A" w14:textId="77777777" w:rsidR="006C1C21" w:rsidRPr="008F5994" w:rsidRDefault="006C1C21" w:rsidP="006C1C21">
      <w:pPr>
        <w:widowControl w:val="0"/>
        <w:numPr>
          <w:ilvl w:val="0"/>
          <w:numId w:val="1"/>
        </w:numPr>
        <w:spacing w:line="240" w:lineRule="auto"/>
        <w:ind w:left="426" w:hanging="426"/>
        <w:jc w:val="both"/>
        <w:rPr>
          <w:rFonts w:ascii="Times New Roman" w:hAnsi="Times New Roman" w:cs="Times New Roman"/>
        </w:rPr>
      </w:pPr>
      <w:r w:rsidRPr="008F5994">
        <w:rPr>
          <w:rFonts w:ascii="Times New Roman" w:hAnsi="Times New Roman" w:cs="Times New Roman"/>
        </w:rPr>
        <w:t>di obbligarsi ed impegnarsi a dare la propria fattiva disponibilità per la realizzazione del servizio;</w:t>
      </w:r>
    </w:p>
    <w:p w14:paraId="0DA5440B" w14:textId="77777777" w:rsidR="006C1C21" w:rsidRPr="008F5994" w:rsidRDefault="006C1C21" w:rsidP="006C1C21">
      <w:pPr>
        <w:widowControl w:val="0"/>
        <w:numPr>
          <w:ilvl w:val="0"/>
          <w:numId w:val="1"/>
        </w:numPr>
        <w:spacing w:line="240" w:lineRule="auto"/>
        <w:ind w:left="426" w:hanging="426"/>
        <w:jc w:val="both"/>
        <w:rPr>
          <w:rFonts w:ascii="Times New Roman" w:hAnsi="Times New Roman" w:cs="Times New Roman"/>
        </w:rPr>
      </w:pPr>
      <w:r w:rsidRPr="008F5994">
        <w:rPr>
          <w:rFonts w:ascii="Times New Roman" w:hAnsi="Times New Roman" w:cs="Times New Roman"/>
        </w:rPr>
        <w:t xml:space="preserve">di autorizzare la scuola al rilascio della Diagnosi Funzionale, del Profilo Dinamico Funzionale e del P.E.I; </w:t>
      </w:r>
    </w:p>
    <w:p w14:paraId="183013C5" w14:textId="73B2FACC" w:rsidR="006C1C21" w:rsidRPr="008F5994" w:rsidRDefault="006C1C21" w:rsidP="006C1C21">
      <w:pPr>
        <w:widowControl w:val="0"/>
        <w:numPr>
          <w:ilvl w:val="0"/>
          <w:numId w:val="1"/>
        </w:numPr>
        <w:spacing w:line="240" w:lineRule="auto"/>
        <w:ind w:left="426" w:hanging="426"/>
        <w:jc w:val="both"/>
        <w:rPr>
          <w:rFonts w:ascii="Times New Roman" w:hAnsi="Times New Roman" w:cs="Times New Roman"/>
        </w:rPr>
      </w:pPr>
      <w:r w:rsidRPr="008F5994">
        <w:rPr>
          <w:rFonts w:ascii="Times New Roman" w:hAnsi="Times New Roman" w:cs="Times New Roman"/>
        </w:rPr>
        <w:t>Di essere a conoscenza dell’informativa sulla privacy ai sensi de</w:t>
      </w:r>
      <w:r w:rsidR="00E93A63">
        <w:rPr>
          <w:rFonts w:ascii="Times New Roman" w:hAnsi="Times New Roman" w:cs="Times New Roman"/>
        </w:rPr>
        <w:t>l</w:t>
      </w:r>
      <w:r w:rsidRPr="008F5994">
        <w:rPr>
          <w:rFonts w:ascii="Times New Roman" w:hAnsi="Times New Roman" w:cs="Times New Roman"/>
        </w:rPr>
        <w:t xml:space="preserve"> GDPR 679/16 – “Regolamento europeo sulla protezione dei dati in materia dei dati personali” e di autorizzare, pertanto, il trattamento dei dati personali per gli usi connessi alla presente procedura.</w:t>
      </w:r>
    </w:p>
    <w:p w14:paraId="077321C5" w14:textId="77777777" w:rsidR="006C1C21" w:rsidRPr="008F5994" w:rsidRDefault="006C1C21" w:rsidP="006C1C21">
      <w:pPr>
        <w:pStyle w:val="Nessunaspaziatura"/>
        <w:widowControl w:val="0"/>
        <w:rPr>
          <w:rFonts w:ascii="Times New Roman" w:hAnsi="Times New Roman"/>
          <w:sz w:val="20"/>
          <w:szCs w:val="20"/>
        </w:rPr>
      </w:pPr>
      <w:r w:rsidRPr="008F5994">
        <w:rPr>
          <w:rFonts w:ascii="Times New Roman" w:hAnsi="Times New Roman"/>
          <w:sz w:val="20"/>
          <w:szCs w:val="20"/>
        </w:rPr>
        <w:t xml:space="preserve">Allegati: </w:t>
      </w:r>
    </w:p>
    <w:p w14:paraId="66E334B1" w14:textId="77777777" w:rsidR="006C1C21" w:rsidRPr="008F5994" w:rsidRDefault="006C1C21" w:rsidP="006C1C21">
      <w:pPr>
        <w:pStyle w:val="Nessunaspaziatura"/>
        <w:widowControl w:val="0"/>
        <w:rPr>
          <w:rFonts w:ascii="Times New Roman" w:hAnsi="Times New Roman"/>
          <w:sz w:val="20"/>
          <w:szCs w:val="20"/>
        </w:rPr>
      </w:pPr>
      <w:r w:rsidRPr="008F5994">
        <w:rPr>
          <w:rFonts w:ascii="Times New Roman" w:hAnsi="Times New Roman"/>
          <w:sz w:val="20"/>
          <w:szCs w:val="20"/>
        </w:rPr>
        <w:t>1) Fotocopia di un documento di riconoscimento in corso di validità del genitore e alunno</w:t>
      </w:r>
    </w:p>
    <w:p w14:paraId="356957FF" w14:textId="409C4FFB" w:rsidR="006C1C21" w:rsidRDefault="006C1C21" w:rsidP="006C1C21">
      <w:pPr>
        <w:pStyle w:val="Nessunaspaziatura"/>
        <w:widowControl w:val="0"/>
        <w:rPr>
          <w:rFonts w:ascii="Times New Roman" w:hAnsi="Times New Roman"/>
          <w:sz w:val="20"/>
          <w:szCs w:val="20"/>
        </w:rPr>
      </w:pPr>
      <w:r w:rsidRPr="008F5994">
        <w:rPr>
          <w:rFonts w:ascii="Times New Roman" w:hAnsi="Times New Roman"/>
          <w:sz w:val="20"/>
          <w:szCs w:val="20"/>
        </w:rPr>
        <w:t>2) Codice fiscale genitore e alunno</w:t>
      </w:r>
      <w:r w:rsidR="0005119F">
        <w:rPr>
          <w:rFonts w:ascii="Times New Roman" w:hAnsi="Times New Roman"/>
          <w:sz w:val="20"/>
          <w:szCs w:val="20"/>
        </w:rPr>
        <w:t>.</w:t>
      </w:r>
    </w:p>
    <w:p w14:paraId="2561A87B" w14:textId="77777777" w:rsidR="006C1C21" w:rsidRDefault="006C1C21" w:rsidP="006C1C21">
      <w:pPr>
        <w:widowControl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2E893E2B" w14:textId="77777777" w:rsidR="006C1C21" w:rsidRDefault="006C1C21" w:rsidP="006C1C21">
      <w:pPr>
        <w:widowControl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6222B609" w14:textId="77777777" w:rsidR="006C1C21" w:rsidRDefault="006C1C21" w:rsidP="006C1C21">
      <w:pPr>
        <w:pStyle w:val="Nessunaspaziatura"/>
        <w:widowControl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 il ___________</w:t>
      </w:r>
    </w:p>
    <w:p w14:paraId="68AE5CDF" w14:textId="77777777" w:rsidR="006C1C21" w:rsidRDefault="006C1C21" w:rsidP="006C1C21">
      <w:pPr>
        <w:pStyle w:val="Nessunaspaziatura"/>
        <w:widowContro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</w:t>
      </w:r>
    </w:p>
    <w:p w14:paraId="042DBC8B" w14:textId="77777777" w:rsidR="006C1C21" w:rsidRDefault="006C1C21" w:rsidP="008F5994">
      <w:pPr>
        <w:ind w:left="4963" w:firstLine="709"/>
      </w:pPr>
      <w:r>
        <w:rPr>
          <w:rFonts w:ascii="Times New Roman" w:hAnsi="Times New Roman"/>
          <w:sz w:val="20"/>
          <w:szCs w:val="20"/>
        </w:rPr>
        <w:t>Firma________________________________</w:t>
      </w:r>
    </w:p>
    <w:sectPr w:rsidR="006C1C21" w:rsidSect="006248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851" w:bottom="1134" w:left="851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CCA2B5" w14:textId="77777777" w:rsidR="00241195" w:rsidRDefault="00241195" w:rsidP="00B05324">
      <w:pPr>
        <w:spacing w:after="0" w:line="240" w:lineRule="auto"/>
      </w:pPr>
      <w:r>
        <w:separator/>
      </w:r>
    </w:p>
  </w:endnote>
  <w:endnote w:type="continuationSeparator" w:id="0">
    <w:p w14:paraId="6EA14963" w14:textId="77777777" w:rsidR="00241195" w:rsidRDefault="00241195" w:rsidP="00B05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8D926" w14:textId="77777777" w:rsidR="00E90D8B" w:rsidRDefault="00E90D8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E4E306" w14:textId="77777777" w:rsidR="00EC4CB7" w:rsidRPr="00325C43" w:rsidRDefault="00EC4CB7" w:rsidP="00225C11">
    <w:pPr>
      <w:pStyle w:val="Pidipagina"/>
      <w:pBdr>
        <w:top w:val="single" w:sz="4" w:space="1" w:color="auto"/>
      </w:pBdr>
      <w:rPr>
        <w:rFonts w:ascii="Arial" w:hAnsi="Arial" w:cs="Arial"/>
        <w:sz w:val="20"/>
        <w:szCs w:val="20"/>
      </w:rPr>
    </w:pPr>
  </w:p>
  <w:p w14:paraId="18E64ABA" w14:textId="77777777" w:rsidR="00225C11" w:rsidRPr="00EC4CB7" w:rsidRDefault="00225C11" w:rsidP="00EC4CB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77ED3" w14:textId="77777777" w:rsidR="00E90D8B" w:rsidRDefault="00E90D8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562524" w14:textId="77777777" w:rsidR="00241195" w:rsidRDefault="00241195" w:rsidP="00B05324">
      <w:pPr>
        <w:spacing w:after="0" w:line="240" w:lineRule="auto"/>
      </w:pPr>
      <w:r>
        <w:separator/>
      </w:r>
    </w:p>
  </w:footnote>
  <w:footnote w:type="continuationSeparator" w:id="0">
    <w:p w14:paraId="3666852B" w14:textId="77777777" w:rsidR="00241195" w:rsidRDefault="00241195" w:rsidP="00B05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1CC394" w14:textId="77777777" w:rsidR="00E90D8B" w:rsidRDefault="00E90D8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76"/>
      <w:gridCol w:w="7528"/>
    </w:tblGrid>
    <w:tr w:rsidR="0053647E" w14:paraId="59FE91FE" w14:textId="77777777" w:rsidTr="0053647E">
      <w:trPr>
        <w:trHeight w:val="996"/>
      </w:trPr>
      <w:tc>
        <w:tcPr>
          <w:tcW w:w="2376" w:type="dxa"/>
          <w:vMerge w:val="restart"/>
        </w:tcPr>
        <w:p w14:paraId="252DDB89" w14:textId="77777777" w:rsidR="0053647E" w:rsidRDefault="00CA02BE" w:rsidP="0053647E">
          <w:pPr>
            <w:pStyle w:val="Pidipagina"/>
            <w:spacing w:before="120"/>
          </w:pPr>
          <w:r>
            <w:rPr>
              <w:rFonts w:ascii="Arial" w:hAnsi="Arial" w:cs="Arial"/>
              <w:noProof/>
              <w:sz w:val="14"/>
              <w:lang w:eastAsia="it-IT"/>
            </w:rPr>
            <w:drawing>
              <wp:inline distT="0" distB="0" distL="0" distR="0" wp14:anchorId="5C67E297" wp14:editId="186CAB67">
                <wp:extent cx="1560839" cy="720000"/>
                <wp:effectExtent l="0" t="0" r="1270" b="4445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rototipo4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0839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53647E">
            <w:rPr>
              <w:rFonts w:ascii="Arial" w:hAnsi="Arial" w:cs="Arial"/>
              <w:sz w:val="14"/>
            </w:rPr>
            <w:t xml:space="preserve"> </w:t>
          </w:r>
        </w:p>
      </w:tc>
      <w:tc>
        <w:tcPr>
          <w:tcW w:w="8044" w:type="dxa"/>
          <w:tcBorders>
            <w:bottom w:val="single" w:sz="4" w:space="0" w:color="auto"/>
          </w:tcBorders>
        </w:tcPr>
        <w:p w14:paraId="6B4BE78A" w14:textId="77777777" w:rsidR="0053647E" w:rsidRDefault="0053647E" w:rsidP="006242CB">
          <w:pPr>
            <w:pStyle w:val="Intestazione"/>
            <w:tabs>
              <w:tab w:val="clear" w:pos="4819"/>
              <w:tab w:val="clear" w:pos="9638"/>
              <w:tab w:val="center" w:pos="3561"/>
              <w:tab w:val="right" w:pos="7528"/>
            </w:tabs>
          </w:pPr>
        </w:p>
      </w:tc>
    </w:tr>
    <w:tr w:rsidR="0053647E" w14:paraId="685AF5F3" w14:textId="77777777" w:rsidTr="0053647E">
      <w:tc>
        <w:tcPr>
          <w:tcW w:w="2376" w:type="dxa"/>
          <w:vMerge/>
          <w:tcBorders>
            <w:bottom w:val="single" w:sz="4" w:space="0" w:color="auto"/>
          </w:tcBorders>
        </w:tcPr>
        <w:p w14:paraId="163396AA" w14:textId="77777777" w:rsidR="0053647E" w:rsidRDefault="0053647E" w:rsidP="0075013B">
          <w:pPr>
            <w:pStyle w:val="Pidipagina"/>
            <w:tabs>
              <w:tab w:val="clear" w:pos="4819"/>
            </w:tabs>
            <w:spacing w:before="120"/>
            <w:jc w:val="right"/>
            <w:rPr>
              <w:rFonts w:ascii="Arial" w:hAnsi="Arial" w:cs="Arial"/>
              <w:sz w:val="14"/>
            </w:rPr>
          </w:pPr>
        </w:p>
      </w:tc>
      <w:tc>
        <w:tcPr>
          <w:tcW w:w="8044" w:type="dxa"/>
          <w:tcBorders>
            <w:top w:val="single" w:sz="4" w:space="0" w:color="auto"/>
            <w:bottom w:val="single" w:sz="4" w:space="0" w:color="auto"/>
          </w:tcBorders>
        </w:tcPr>
        <w:p w14:paraId="5427C5FB" w14:textId="77777777" w:rsidR="0053647E" w:rsidRDefault="0053647E" w:rsidP="0075013B">
          <w:pPr>
            <w:pStyle w:val="Pidipagina"/>
            <w:tabs>
              <w:tab w:val="clear" w:pos="4819"/>
            </w:tabs>
            <w:spacing w:before="20"/>
            <w:jc w:val="center"/>
            <w:rPr>
              <w:rFonts w:ascii="Arial" w:hAnsi="Arial" w:cs="Arial"/>
              <w:sz w:val="14"/>
            </w:rPr>
          </w:pPr>
          <w:r>
            <w:rPr>
              <w:rFonts w:ascii="Arial" w:hAnsi="Arial" w:cs="Arial"/>
              <w:sz w:val="14"/>
            </w:rPr>
            <w:t>Consorzio Sociale “Vallo di Diano-Tanagro-Alburni” Ambito S10</w:t>
          </w:r>
          <w:r w:rsidRPr="00B537D0">
            <w:rPr>
              <w:rFonts w:ascii="Arial" w:hAnsi="Arial" w:cs="Arial"/>
              <w:sz w:val="14"/>
            </w:rPr>
            <w:t xml:space="preserve"> – Via Mezzacapo, 2</w:t>
          </w:r>
          <w:r>
            <w:rPr>
              <w:rFonts w:ascii="Arial" w:hAnsi="Arial" w:cs="Arial"/>
              <w:sz w:val="14"/>
            </w:rPr>
            <w:t>51</w:t>
          </w:r>
          <w:r w:rsidRPr="00B537D0">
            <w:rPr>
              <w:rFonts w:ascii="Arial" w:hAnsi="Arial" w:cs="Arial"/>
              <w:sz w:val="14"/>
            </w:rPr>
            <w:t xml:space="preserve"> – 84036 Sala Consilina (Sa</w:t>
          </w:r>
          <w:r>
            <w:rPr>
              <w:rFonts w:ascii="Arial" w:hAnsi="Arial" w:cs="Arial"/>
              <w:sz w:val="14"/>
            </w:rPr>
            <w:t>)</w:t>
          </w:r>
          <w:r w:rsidRPr="00B537D0">
            <w:rPr>
              <w:rFonts w:ascii="Arial" w:hAnsi="Arial" w:cs="Arial"/>
              <w:sz w:val="14"/>
            </w:rPr>
            <w:t xml:space="preserve"> </w:t>
          </w:r>
        </w:p>
        <w:p w14:paraId="14E3204D" w14:textId="77777777" w:rsidR="0053647E" w:rsidRDefault="0053647E" w:rsidP="00CA02BE">
          <w:pPr>
            <w:pStyle w:val="Intestazione"/>
            <w:tabs>
              <w:tab w:val="clear" w:pos="4819"/>
              <w:tab w:val="clear" w:pos="9638"/>
              <w:tab w:val="left" w:pos="1770"/>
            </w:tabs>
            <w:jc w:val="center"/>
          </w:pPr>
          <w:r w:rsidRPr="00B537D0">
            <w:rPr>
              <w:rFonts w:ascii="Arial" w:hAnsi="Arial" w:cs="Arial"/>
              <w:sz w:val="14"/>
            </w:rPr>
            <w:t xml:space="preserve">P.I. </w:t>
          </w:r>
          <w:r>
            <w:rPr>
              <w:rFonts w:ascii="Arial" w:hAnsi="Arial" w:cs="Arial"/>
              <w:sz w:val="14"/>
            </w:rPr>
            <w:t>e C.F.</w:t>
          </w:r>
          <w:r w:rsidRPr="00E1718E">
            <w:rPr>
              <w:rFonts w:ascii="Arial" w:hAnsi="Arial" w:cs="Arial"/>
              <w:sz w:val="14"/>
            </w:rPr>
            <w:t>05715760657</w:t>
          </w:r>
          <w:r>
            <w:rPr>
              <w:rFonts w:ascii="Arial" w:hAnsi="Arial" w:cs="Arial"/>
              <w:sz w:val="14"/>
            </w:rPr>
            <w:t>;</w:t>
          </w:r>
          <w:r w:rsidRPr="00B537D0">
            <w:rPr>
              <w:rFonts w:ascii="Arial" w:hAnsi="Arial" w:cs="Arial"/>
              <w:sz w:val="14"/>
            </w:rPr>
            <w:t xml:space="preserve"> tel. 0975 521180; fax 0975 270168; info@piano</w:t>
          </w:r>
          <w:r>
            <w:rPr>
              <w:rFonts w:ascii="Arial" w:hAnsi="Arial" w:cs="Arial"/>
              <w:sz w:val="14"/>
            </w:rPr>
            <w:t>sociales10.it; www.pianosociales10</w:t>
          </w:r>
          <w:r w:rsidRPr="00B537D0">
            <w:rPr>
              <w:rFonts w:ascii="Arial" w:hAnsi="Arial" w:cs="Arial"/>
              <w:sz w:val="14"/>
            </w:rPr>
            <w:t>.it</w:t>
          </w:r>
        </w:p>
      </w:tc>
    </w:tr>
  </w:tbl>
  <w:p w14:paraId="049A4C2A" w14:textId="77777777" w:rsidR="00B05324" w:rsidRPr="00B537D0" w:rsidRDefault="00B05324" w:rsidP="0075013B">
    <w:pPr>
      <w:pStyle w:val="Intestazione"/>
      <w:tabs>
        <w:tab w:val="clear" w:pos="4819"/>
        <w:tab w:val="clear" w:pos="9638"/>
        <w:tab w:val="left" w:pos="1770"/>
      </w:tabs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463A0B" w14:textId="77777777" w:rsidR="00E90D8B" w:rsidRDefault="00E90D8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6A5E32"/>
    <w:multiLevelType w:val="hybridMultilevel"/>
    <w:tmpl w:val="ECB6B27E"/>
    <w:lvl w:ilvl="0" w:tplc="2D544A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0291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EB9"/>
    <w:rsid w:val="0005119F"/>
    <w:rsid w:val="000A7D4E"/>
    <w:rsid w:val="000C1091"/>
    <w:rsid w:val="00143117"/>
    <w:rsid w:val="00152BB3"/>
    <w:rsid w:val="00172725"/>
    <w:rsid w:val="001863F1"/>
    <w:rsid w:val="001A18AC"/>
    <w:rsid w:val="00225C11"/>
    <w:rsid w:val="00241195"/>
    <w:rsid w:val="002714A9"/>
    <w:rsid w:val="002D37FE"/>
    <w:rsid w:val="00312F23"/>
    <w:rsid w:val="00325C43"/>
    <w:rsid w:val="003A0C50"/>
    <w:rsid w:val="003C7538"/>
    <w:rsid w:val="0040067D"/>
    <w:rsid w:val="00496E2E"/>
    <w:rsid w:val="004A362A"/>
    <w:rsid w:val="004F6EB9"/>
    <w:rsid w:val="00512EF7"/>
    <w:rsid w:val="0053647E"/>
    <w:rsid w:val="00551424"/>
    <w:rsid w:val="00557144"/>
    <w:rsid w:val="005A070E"/>
    <w:rsid w:val="005B4E55"/>
    <w:rsid w:val="006242CB"/>
    <w:rsid w:val="00624807"/>
    <w:rsid w:val="00634293"/>
    <w:rsid w:val="00637683"/>
    <w:rsid w:val="006A79D4"/>
    <w:rsid w:val="006C1107"/>
    <w:rsid w:val="006C1C21"/>
    <w:rsid w:val="0075013B"/>
    <w:rsid w:val="00764C54"/>
    <w:rsid w:val="007A5A5F"/>
    <w:rsid w:val="007C2FA4"/>
    <w:rsid w:val="007D7E6A"/>
    <w:rsid w:val="00853309"/>
    <w:rsid w:val="008642C7"/>
    <w:rsid w:val="0089526A"/>
    <w:rsid w:val="008F5994"/>
    <w:rsid w:val="008F72BD"/>
    <w:rsid w:val="00916593"/>
    <w:rsid w:val="0097298F"/>
    <w:rsid w:val="00A13DB0"/>
    <w:rsid w:val="00A336A3"/>
    <w:rsid w:val="00A87D12"/>
    <w:rsid w:val="00AA2697"/>
    <w:rsid w:val="00B05324"/>
    <w:rsid w:val="00B259D9"/>
    <w:rsid w:val="00B46FE6"/>
    <w:rsid w:val="00B537D0"/>
    <w:rsid w:val="00B97B8D"/>
    <w:rsid w:val="00BB6371"/>
    <w:rsid w:val="00C371DD"/>
    <w:rsid w:val="00C6285B"/>
    <w:rsid w:val="00CA02BE"/>
    <w:rsid w:val="00CD0CE6"/>
    <w:rsid w:val="00CE2B60"/>
    <w:rsid w:val="00D23702"/>
    <w:rsid w:val="00D43D0D"/>
    <w:rsid w:val="00D43ED2"/>
    <w:rsid w:val="00DE038D"/>
    <w:rsid w:val="00E1718E"/>
    <w:rsid w:val="00E41ECA"/>
    <w:rsid w:val="00E85B33"/>
    <w:rsid w:val="00E90D8B"/>
    <w:rsid w:val="00E93A63"/>
    <w:rsid w:val="00EC4CB7"/>
    <w:rsid w:val="00ED038F"/>
    <w:rsid w:val="00EF1D34"/>
    <w:rsid w:val="00F271B4"/>
    <w:rsid w:val="00F61E59"/>
    <w:rsid w:val="00FB1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020B81"/>
  <w15:docId w15:val="{24010291-09EF-4FD9-A3AD-461AFAF59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053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5324"/>
  </w:style>
  <w:style w:type="paragraph" w:styleId="Pidipagina">
    <w:name w:val="footer"/>
    <w:basedOn w:val="Normale"/>
    <w:link w:val="PidipaginaCarattere"/>
    <w:uiPriority w:val="99"/>
    <w:unhideWhenUsed/>
    <w:rsid w:val="00B053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532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5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5324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A7D4E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AA2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6C1C2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mpiglia\AppData\Local\Microsoft\Windows\INetCache\Content.Outlook\UBQ56FH8\carta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FF0EA-1D97-40D4-8CE6-85C0841A8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cartaIntestata.dotx</Template>
  <TotalTime>22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campiglia</dc:creator>
  <cp:lastModifiedBy>campiglia</cp:lastModifiedBy>
  <cp:revision>16</cp:revision>
  <cp:lastPrinted>2018-05-28T15:56:00Z</cp:lastPrinted>
  <dcterms:created xsi:type="dcterms:W3CDTF">2021-10-21T08:50:00Z</dcterms:created>
  <dcterms:modified xsi:type="dcterms:W3CDTF">2024-07-17T11:14:00Z</dcterms:modified>
</cp:coreProperties>
</file>